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>
    <v:background id="_x0000_s1025" o:bwmode="white" fillcolor="#fde9d9">
      <v:fill r:id="rId2" o:title="" type="pattern"/>
    </v:background>
  </w:background>
  <w:body>
    <w:p w:rsidR="000A7A16" w:rsidRDefault="000A7A16" w:rsidP="00D25F5B">
      <w:pPr>
        <w:jc w:val="center"/>
        <w:rPr>
          <w:rFonts w:ascii="Times New Roman" w:hAnsi="Times New Roman"/>
          <w:b/>
          <w:color w:val="943634"/>
          <w:sz w:val="24"/>
          <w:szCs w:val="24"/>
        </w:rPr>
      </w:pPr>
      <w:r w:rsidRPr="00D25F5B">
        <w:rPr>
          <w:rFonts w:ascii="Times New Roman" w:hAnsi="Times New Roman"/>
          <w:b/>
          <w:color w:val="943634"/>
          <w:sz w:val="44"/>
          <w:szCs w:val="44"/>
        </w:rPr>
        <w:t>Мы</w:t>
      </w:r>
      <w:r w:rsidRPr="00D25F5B">
        <w:rPr>
          <w:rFonts w:ascii="Times New Roman" w:hAnsi="Times New Roman"/>
          <w:b/>
          <w:color w:val="943634"/>
          <w:sz w:val="28"/>
          <w:szCs w:val="28"/>
        </w:rPr>
        <w:t xml:space="preserve">, </w:t>
      </w:r>
      <w:r w:rsidRPr="00D25F5B">
        <w:rPr>
          <w:rFonts w:ascii="Times New Roman" w:hAnsi="Times New Roman"/>
          <w:b/>
          <w:color w:val="943634"/>
          <w:sz w:val="24"/>
          <w:szCs w:val="24"/>
        </w:rPr>
        <w:t xml:space="preserve">учащиеся средней общеобразовательной школы № 6 имени 302 Тернопольской Краснознаменной ордена Кутузова стрелковой дивизии станицы Ленинградской  муниципального образования Ленинградского района, считаем </w:t>
      </w:r>
      <w:r>
        <w:rPr>
          <w:rFonts w:ascii="Times New Roman" w:hAnsi="Times New Roman"/>
          <w:b/>
          <w:color w:val="943634"/>
          <w:sz w:val="24"/>
          <w:szCs w:val="24"/>
        </w:rPr>
        <w:t xml:space="preserve">своим </w:t>
      </w:r>
      <w:r w:rsidRPr="00D25F5B">
        <w:rPr>
          <w:rFonts w:ascii="Times New Roman" w:hAnsi="Times New Roman"/>
          <w:b/>
          <w:color w:val="943634"/>
          <w:sz w:val="24"/>
          <w:szCs w:val="24"/>
        </w:rPr>
        <w:t>девизом «Стиль жизни – здоровье!».</w:t>
      </w:r>
    </w:p>
    <w:p w:rsidR="000A7A16" w:rsidRDefault="000A7A16" w:rsidP="00D25F5B">
      <w:pPr>
        <w:jc w:val="center"/>
        <w:rPr>
          <w:rFonts w:ascii="Times New Roman" w:hAnsi="Times New Roman"/>
          <w:b/>
          <w:color w:val="943634"/>
          <w:sz w:val="24"/>
          <w:szCs w:val="24"/>
        </w:rPr>
      </w:pPr>
    </w:p>
    <w:p w:rsidR="000A7A16" w:rsidRDefault="000A7A16" w:rsidP="00D25F5B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9A7559">
        <w:rPr>
          <w:rFonts w:ascii="Times New Roman" w:hAnsi="Times New Roman"/>
          <w:b/>
          <w:noProof/>
          <w:color w:val="94363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sSDMXVcSrQE.jpg" style="width:231.75pt;height:154.5pt;visibility:visible">
            <v:imagedata r:id="rId5" o:title=""/>
          </v:shape>
        </w:pict>
      </w:r>
    </w:p>
    <w:p w:rsidR="000A7A16" w:rsidRPr="00BE0615" w:rsidRDefault="000A7A16" w:rsidP="00BE0615">
      <w:pPr>
        <w:pStyle w:val="Heading1"/>
        <w:shd w:val="clear" w:color="auto" w:fill="FFFFFF"/>
        <w:spacing w:before="0" w:beforeAutospacing="0" w:after="96" w:afterAutospacing="0"/>
        <w:ind w:right="600"/>
        <w:jc w:val="center"/>
        <w:rPr>
          <w:bCs w:val="0"/>
          <w:i/>
          <w:color w:val="943634"/>
          <w:sz w:val="24"/>
          <w:szCs w:val="24"/>
        </w:rPr>
      </w:pPr>
      <w:r w:rsidRPr="00BE0615">
        <w:rPr>
          <w:i/>
          <w:color w:val="943634"/>
          <w:sz w:val="24"/>
          <w:szCs w:val="24"/>
          <w:shd w:val="clear" w:color="auto" w:fill="FFFFFF"/>
        </w:rPr>
        <w:t>«</w:t>
      </w:r>
      <w:r w:rsidRPr="00BE0615">
        <w:rPr>
          <w:i/>
          <w:color w:val="943634"/>
          <w:sz w:val="28"/>
          <w:szCs w:val="28"/>
          <w:shd w:val="clear" w:color="auto" w:fill="FFFFFF"/>
        </w:rPr>
        <w:t>Здоровый образ жизни</w:t>
      </w:r>
      <w:r w:rsidRPr="00BE0615">
        <w:rPr>
          <w:i/>
          <w:color w:val="943634"/>
          <w:sz w:val="24"/>
          <w:szCs w:val="24"/>
          <w:shd w:val="clear" w:color="auto" w:fill="FFFFFF"/>
        </w:rPr>
        <w:t xml:space="preserve"> должен прочно войти в повседневный быт каждого , кто хочет сохранить работоспособность , здоровье , полноценную и радостную жизнь.»</w:t>
      </w:r>
      <w:r w:rsidRPr="00BE0615">
        <w:rPr>
          <w:rFonts w:ascii="Helvetica" w:hAnsi="Helvetica"/>
          <w:bCs w:val="0"/>
          <w:i/>
          <w:color w:val="333333"/>
          <w:sz w:val="36"/>
          <w:szCs w:val="36"/>
        </w:rPr>
        <w:t xml:space="preserve"> </w:t>
      </w:r>
    </w:p>
    <w:p w:rsidR="000A7A16" w:rsidRDefault="000A7A16" w:rsidP="00BE0615">
      <w:pPr>
        <w:pStyle w:val="Heading1"/>
        <w:shd w:val="clear" w:color="auto" w:fill="FFFFFF"/>
        <w:spacing w:before="0" w:beforeAutospacing="0" w:after="96" w:afterAutospacing="0"/>
        <w:ind w:right="600"/>
        <w:jc w:val="center"/>
        <w:rPr>
          <w:bCs w:val="0"/>
          <w:color w:val="943634"/>
          <w:sz w:val="36"/>
          <w:szCs w:val="36"/>
        </w:rPr>
      </w:pPr>
    </w:p>
    <w:p w:rsidR="000A7A16" w:rsidRPr="00BE0615" w:rsidRDefault="000A7A16" w:rsidP="00BE0615">
      <w:pPr>
        <w:pStyle w:val="Heading1"/>
        <w:shd w:val="clear" w:color="auto" w:fill="FFFFFF"/>
        <w:spacing w:before="0" w:beforeAutospacing="0" w:after="96" w:afterAutospacing="0"/>
        <w:ind w:right="600"/>
        <w:jc w:val="center"/>
        <w:rPr>
          <w:bCs w:val="0"/>
          <w:color w:val="943634"/>
          <w:sz w:val="36"/>
          <w:szCs w:val="36"/>
        </w:rPr>
      </w:pPr>
      <w:r w:rsidRPr="00BE0615">
        <w:rPr>
          <w:bCs w:val="0"/>
          <w:color w:val="943634"/>
          <w:sz w:val="36"/>
          <w:szCs w:val="36"/>
        </w:rPr>
        <w:t>Авторы:</w:t>
      </w:r>
    </w:p>
    <w:p w:rsidR="000A7A16" w:rsidRPr="00BE0615" w:rsidRDefault="000A7A16" w:rsidP="00BE0615">
      <w:pPr>
        <w:pStyle w:val="Heading1"/>
        <w:shd w:val="clear" w:color="auto" w:fill="FFFFFF"/>
        <w:spacing w:before="0" w:beforeAutospacing="0" w:after="96" w:afterAutospacing="0"/>
        <w:ind w:right="600"/>
        <w:rPr>
          <w:bCs w:val="0"/>
          <w:color w:val="943634"/>
          <w:sz w:val="20"/>
          <w:szCs w:val="20"/>
        </w:rPr>
      </w:pPr>
      <w:r w:rsidRPr="00BE0615">
        <w:rPr>
          <w:bCs w:val="0"/>
          <w:color w:val="943634"/>
          <w:sz w:val="20"/>
          <w:szCs w:val="20"/>
        </w:rPr>
        <w:t>Ивлев Данил Игоревич</w:t>
      </w:r>
    </w:p>
    <w:p w:rsidR="000A7A16" w:rsidRPr="00BE0615" w:rsidRDefault="000A7A16" w:rsidP="00BE0615">
      <w:pPr>
        <w:pStyle w:val="Heading1"/>
        <w:shd w:val="clear" w:color="auto" w:fill="FFFFFF"/>
        <w:spacing w:before="0" w:beforeAutospacing="0" w:after="96" w:afterAutospacing="0"/>
        <w:ind w:right="600"/>
        <w:rPr>
          <w:bCs w:val="0"/>
          <w:color w:val="943634"/>
          <w:sz w:val="20"/>
          <w:szCs w:val="20"/>
        </w:rPr>
      </w:pPr>
      <w:r w:rsidRPr="00BE0615">
        <w:rPr>
          <w:bCs w:val="0"/>
          <w:color w:val="943634"/>
          <w:sz w:val="20"/>
          <w:szCs w:val="20"/>
        </w:rPr>
        <w:t>Корешкова Анна Сергеевна</w:t>
      </w:r>
    </w:p>
    <w:p w:rsidR="000A7A16" w:rsidRPr="00BE0615" w:rsidRDefault="000A7A16" w:rsidP="00BE0615">
      <w:pPr>
        <w:pStyle w:val="Heading1"/>
        <w:shd w:val="clear" w:color="auto" w:fill="FFFFFF"/>
        <w:spacing w:before="0" w:beforeAutospacing="0" w:after="96" w:afterAutospacing="0"/>
        <w:ind w:right="600"/>
        <w:rPr>
          <w:rFonts w:ascii="Helvetica" w:hAnsi="Helvetica"/>
          <w:bCs w:val="0"/>
          <w:color w:val="333333"/>
          <w:sz w:val="36"/>
          <w:szCs w:val="36"/>
        </w:rPr>
      </w:pPr>
      <w:r w:rsidRPr="00BE0615">
        <w:rPr>
          <w:bCs w:val="0"/>
          <w:color w:val="943634"/>
          <w:sz w:val="20"/>
          <w:szCs w:val="20"/>
        </w:rPr>
        <w:t>Петько Евгения Алексеевна</w:t>
      </w:r>
    </w:p>
    <w:p w:rsidR="000A7A16" w:rsidRPr="000D06F4" w:rsidRDefault="000A7A16" w:rsidP="00033AD7">
      <w:pPr>
        <w:jc w:val="center"/>
        <w:rPr>
          <w:rFonts w:ascii="Times New Roman" w:hAnsi="Times New Roman"/>
          <w:b/>
          <w:color w:val="990000"/>
          <w:sz w:val="18"/>
          <w:szCs w:val="18"/>
          <w:shd w:val="clear" w:color="auto" w:fill="FFFFFF"/>
        </w:rPr>
      </w:pPr>
      <w:r w:rsidRPr="000D06F4">
        <w:rPr>
          <w:rFonts w:ascii="Times New Roman" w:hAnsi="Times New Roman"/>
          <w:b/>
          <w:color w:val="990000"/>
          <w:sz w:val="18"/>
          <w:szCs w:val="18"/>
          <w:shd w:val="clear" w:color="auto" w:fill="FFFFFF"/>
        </w:rPr>
        <w:t>Ст. Ленингрдская, 2018г</w:t>
      </w:r>
    </w:p>
    <w:p w:rsidR="000A7A16" w:rsidRPr="00843BD6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843BD6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>Здоровый образ жизни – это такой образ жизни, как мы считаем, который направлен на сохранения и укрепления человеческого здоровья .</w:t>
      </w:r>
    </w:p>
    <w:p w:rsidR="000A7A16" w:rsidRPr="00843BD6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843BD6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 xml:space="preserve">ЗОЖ должен быть в приоритетах каждого человека . </w:t>
      </w:r>
    </w:p>
    <w:p w:rsidR="000A7A16" w:rsidRPr="00843BD6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843BD6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>Для чего мы продвигаем этот стиль жизни:</w:t>
      </w:r>
    </w:p>
    <w:p w:rsidR="000A7A16" w:rsidRPr="00843BD6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843BD6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>- для совершенствования в целом</w:t>
      </w:r>
    </w:p>
    <w:p w:rsidR="000A7A16" w:rsidRPr="00843BD6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843BD6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>- для ясности ума</w:t>
      </w:r>
    </w:p>
    <w:p w:rsidR="000A7A16" w:rsidRPr="00843BD6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843BD6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>- для самомотивации</w:t>
      </w:r>
    </w:p>
    <w:p w:rsidR="000A7A16" w:rsidRPr="00843BD6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843BD6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>- для воспитания силы духа.</w:t>
      </w:r>
    </w:p>
    <w:p w:rsidR="000A7A16" w:rsidRPr="00843BD6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843BD6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 xml:space="preserve">Что мы для этого делаем? Участвуем в районных мероприятиях, посещаем дополнительные занятия, занимаемся спортом, ведем общественно-полезную деятельность! </w:t>
      </w:r>
    </w:p>
    <w:p w:rsidR="000A7A16" w:rsidRPr="00C46B0F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9A7559">
        <w:rPr>
          <w:rFonts w:ascii="Times New Roman" w:hAnsi="Times New Roman"/>
          <w:b/>
          <w:noProof/>
          <w:color w:val="943634"/>
          <w:sz w:val="24"/>
          <w:szCs w:val="24"/>
          <w:shd w:val="clear" w:color="auto" w:fill="FFFFFF"/>
        </w:rPr>
        <w:pict>
          <v:shape id="Рисунок 0" o:spid="_x0000_i1026" type="#_x0000_t75" alt="HG-Zbnqic2w.jpg" style="width:235.5pt;height:133.5pt;visibility:visible">
            <v:imagedata r:id="rId6" o:title=""/>
          </v:shape>
        </w:pict>
      </w:r>
    </w:p>
    <w:p w:rsidR="000A7A16" w:rsidRPr="00C46B0F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Pr="00C46B0F" w:rsidRDefault="000A7A16" w:rsidP="00D25F5B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9A7559">
        <w:rPr>
          <w:rFonts w:ascii="Times New Roman" w:hAnsi="Times New Roman"/>
          <w:b/>
          <w:noProof/>
          <w:color w:val="943634"/>
          <w:sz w:val="24"/>
          <w:szCs w:val="24"/>
          <w:shd w:val="clear" w:color="auto" w:fill="FFFFFF"/>
        </w:rPr>
        <w:pict>
          <v:shape id="Рисунок 3" o:spid="_x0000_i1027" type="#_x0000_t75" alt="Iws_ijo9CTk.jpg" style="width:235.5pt;height:157.5pt;visibility:visible">
            <v:imagedata r:id="rId7" o:title=""/>
          </v:shape>
        </w:pict>
      </w:r>
    </w:p>
    <w:p w:rsidR="000A7A16" w:rsidRPr="00C46B0F" w:rsidRDefault="000A7A16" w:rsidP="00D25F5B">
      <w:pPr>
        <w:rPr>
          <w:rFonts w:ascii="Times New Roman" w:hAnsi="Times New Roman"/>
          <w:color w:val="943634"/>
          <w:sz w:val="18"/>
          <w:szCs w:val="18"/>
          <w:shd w:val="clear" w:color="auto" w:fill="FFFFFF"/>
        </w:rPr>
      </w:pPr>
      <w:r w:rsidRPr="00C46B0F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>Здоровый образ жизни помогает нам </w:t>
      </w:r>
      <w:hyperlink r:id="rId8" w:tgtFrame="_blank" w:history="1">
        <w:r w:rsidRPr="00C46B0F">
          <w:rPr>
            <w:rStyle w:val="Hyperlink"/>
            <w:rFonts w:ascii="Times New Roman" w:hAnsi="Times New Roman"/>
            <w:b/>
            <w:color w:val="943634"/>
            <w:sz w:val="24"/>
            <w:szCs w:val="24"/>
            <w:u w:val="none"/>
            <w:shd w:val="clear" w:color="auto" w:fill="FFFFFF"/>
          </w:rPr>
          <w:t>реализовывать свои цели,</w:t>
        </w:r>
      </w:hyperlink>
      <w:r w:rsidRPr="00C46B0F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> </w:t>
      </w:r>
      <w:hyperlink r:id="rId9" w:tgtFrame="_blank" w:history="1">
        <w:r w:rsidRPr="00C46B0F">
          <w:rPr>
            <w:rStyle w:val="Hyperlink"/>
            <w:rFonts w:ascii="Times New Roman" w:hAnsi="Times New Roman"/>
            <w:b/>
            <w:color w:val="943634"/>
            <w:sz w:val="24"/>
            <w:szCs w:val="24"/>
            <w:u w:val="none"/>
            <w:shd w:val="clear" w:color="auto" w:fill="FFFFFF"/>
          </w:rPr>
          <w:t>воплощать мечты</w:t>
        </w:r>
      </w:hyperlink>
      <w:r w:rsidRPr="00C46B0F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t> и двигаться вперед беспрепятственно</w:t>
      </w:r>
      <w:r w:rsidRPr="00C46B0F">
        <w:rPr>
          <w:rFonts w:ascii="Times New Roman" w:hAnsi="Times New Roman"/>
          <w:color w:val="943634"/>
          <w:sz w:val="18"/>
          <w:szCs w:val="18"/>
          <w:shd w:val="clear" w:color="auto" w:fill="FFFFFF"/>
        </w:rPr>
        <w:t>.</w:t>
      </w:r>
    </w:p>
    <w:p w:rsidR="000A7A16" w:rsidRDefault="000A7A16" w:rsidP="00D25F5B">
      <w:pPr>
        <w:rPr>
          <w:rFonts w:ascii="Times New Roman" w:hAnsi="Times New Roman"/>
          <w:b/>
          <w:color w:val="943634"/>
          <w:sz w:val="32"/>
          <w:szCs w:val="32"/>
          <w:shd w:val="clear" w:color="auto" w:fill="FFFFFF"/>
        </w:rPr>
      </w:pPr>
      <w:r w:rsidRPr="00446DEA">
        <w:rPr>
          <w:rFonts w:ascii="Times New Roman" w:hAnsi="Times New Roman"/>
          <w:b/>
          <w:color w:val="943634"/>
          <w:sz w:val="32"/>
          <w:szCs w:val="32"/>
          <w:shd w:val="clear" w:color="auto" w:fill="FFFFFF"/>
        </w:rPr>
        <w:t xml:space="preserve">Благодаря участию во многих мероприятиях, мы добились высоких результатов и вместе с этим получили незаменимый опыт. </w:t>
      </w:r>
    </w:p>
    <w:p w:rsidR="000A7A16" w:rsidRPr="00446DEA" w:rsidRDefault="000A7A16" w:rsidP="00D25F5B">
      <w:pPr>
        <w:rPr>
          <w:rFonts w:ascii="Times New Roman" w:hAnsi="Times New Roman"/>
          <w:b/>
          <w:color w:val="943634"/>
          <w:sz w:val="32"/>
          <w:szCs w:val="32"/>
          <w:shd w:val="clear" w:color="auto" w:fill="FFFFFF"/>
        </w:rPr>
      </w:pPr>
      <w:r w:rsidRPr="00446DEA">
        <w:rPr>
          <w:rFonts w:ascii="Times New Roman" w:hAnsi="Times New Roman"/>
          <w:b/>
          <w:color w:val="943634"/>
          <w:sz w:val="32"/>
          <w:szCs w:val="32"/>
          <w:shd w:val="clear" w:color="auto" w:fill="FFFFFF"/>
        </w:rPr>
        <w:t>Таким образом, здоровый образ жизни является вашим ключом к успеху в любом возрасте. Уделяя внимание его развитию в себе и близких, вы тем самым повышаете качество уровня жизни</w:t>
      </w:r>
      <w:r w:rsidRPr="00446DEA">
        <w:rPr>
          <w:rFonts w:ascii="Times New Roman" w:hAnsi="Times New Roman"/>
          <w:sz w:val="32"/>
          <w:szCs w:val="32"/>
          <w:shd w:val="clear" w:color="auto" w:fill="FFFFFF"/>
        </w:rPr>
        <w:t>.</w:t>
      </w:r>
    </w:p>
    <w:p w:rsidR="000A7A16" w:rsidRPr="00033AD7" w:rsidRDefault="000A7A16" w:rsidP="00C46B0F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603BB9">
      <w:pPr>
        <w:jc w:val="center"/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603BB9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pict>
          <v:shape id="_x0000_i1028" type="#_x0000_t75" style="width:236.25pt;height:168pt">
            <v:imagedata r:id="rId10" o:title=""/>
          </v:shape>
        </w:pict>
      </w:r>
    </w:p>
    <w:p w:rsidR="000A7A16" w:rsidRDefault="000A7A16" w:rsidP="00603BB9">
      <w:pPr>
        <w:jc w:val="center"/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Pr="00603BB9" w:rsidRDefault="000A7A16" w:rsidP="000D06F4">
      <w:pPr>
        <w:rPr>
          <w:rFonts w:ascii="Times New Roman" w:hAnsi="Times New Roman"/>
          <w:b/>
          <w:color w:val="990000"/>
          <w:sz w:val="28"/>
          <w:szCs w:val="28"/>
          <w:shd w:val="clear" w:color="auto" w:fill="FFFFFF"/>
        </w:rPr>
      </w:pPr>
      <w:r w:rsidRPr="00603BB9">
        <w:rPr>
          <w:rFonts w:ascii="PT Sans Narrow" w:hAnsi="PT Sans Narrow"/>
          <w:color w:val="990000"/>
          <w:sz w:val="28"/>
          <w:szCs w:val="28"/>
          <w:shd w:val="clear" w:color="auto" w:fill="FFFFFF"/>
        </w:rPr>
        <w:t>Здоровье во многом зависит от образа жизни, однако, говоря о здоровом образе жизни, в первую очередь имеют в виду отсутствие вредных привычек. Это, конечно, необходимое, но вовсе не достаточное условие. Главное в здоровом образе жизни — это активное творение здоровья, включая все его компоненты. Таким образом, понятие здорового образа жизни гораздо шире, чем отсутствие вредных привычек, режим труда и отдыха, система питания, различные закаливающие и развивающие упражнения; в него также входит система отношений к себе, к другому человеку, к жизни в целом, а также осмысленность бытия, жизненные цели и ценности и т</w:t>
      </w:r>
      <w:r w:rsidRPr="00603BB9">
        <w:rPr>
          <w:rFonts w:ascii="Times New Roman" w:hAnsi="Times New Roman"/>
          <w:color w:val="990000"/>
          <w:sz w:val="28"/>
          <w:szCs w:val="28"/>
          <w:shd w:val="clear" w:color="auto" w:fill="FFFFFF"/>
        </w:rPr>
        <w:t>.д</w:t>
      </w: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603BB9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pict>
          <v:shape id="_x0000_i1029" type="#_x0000_t75" style="width:237.75pt;height:178.5pt">
            <v:imagedata r:id="rId11" o:title=""/>
          </v:shape>
        </w:pict>
      </w: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603BB9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pict>
          <v:shape id="_x0000_i1030" type="#_x0000_t75" style="width:237.75pt;height:151.5pt">
            <v:imagedata r:id="rId12" o:title=""/>
          </v:shape>
        </w:pict>
      </w:r>
    </w:p>
    <w:p w:rsidR="000A7A16" w:rsidRDefault="000A7A16" w:rsidP="00603BB9">
      <w:pPr>
        <w:jc w:val="center"/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603BB9">
        <w:rPr>
          <w:rFonts w:ascii="PT Sans Narrow" w:hAnsi="PT Sans Narrow"/>
          <w:color w:val="990000"/>
          <w:sz w:val="28"/>
          <w:szCs w:val="28"/>
          <w:shd w:val="clear" w:color="auto" w:fill="FFFFFF"/>
        </w:rPr>
        <w:t>Следовательно, для творения здоровья необходимо как расширение представлений о здоровье и болезнях, так и умелое использование всего спектра факторов, влияющих на различные составляющие здоровья (физическую, психическую, социальную и духовную), овладение оздоровительными, общеукрепляющими,</w:t>
      </w:r>
      <w:r>
        <w:rPr>
          <w:rFonts w:ascii="PT Sans Narrow" w:hAnsi="PT Sans Narrow"/>
          <w:color w:val="333333"/>
          <w:sz w:val="26"/>
          <w:szCs w:val="26"/>
          <w:shd w:val="clear" w:color="auto" w:fill="FFFFFF"/>
        </w:rPr>
        <w:t xml:space="preserve"> </w:t>
      </w:r>
      <w:r w:rsidRPr="00603BB9">
        <w:rPr>
          <w:rFonts w:ascii="PT Sans Narrow" w:hAnsi="PT Sans Narrow"/>
          <w:color w:val="990000"/>
          <w:sz w:val="28"/>
          <w:szCs w:val="28"/>
          <w:shd w:val="clear" w:color="auto" w:fill="FFFFFF"/>
        </w:rPr>
        <w:t>природосообразными методами и технологиями, формирование установки на здоровый образ жизни.</w:t>
      </w: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  <w:r w:rsidRPr="00603BB9"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  <w:pict>
          <v:shape id="_x0000_i1031" type="#_x0000_t75" style="width:236.25pt;height:177pt">
            <v:imagedata r:id="rId13" o:title=""/>
          </v:shape>
        </w:pict>
      </w:r>
    </w:p>
    <w:p w:rsidR="000A7A16" w:rsidRPr="00843BD6" w:rsidRDefault="000A7A16" w:rsidP="000D06F4">
      <w:pPr>
        <w:rPr>
          <w:rFonts w:ascii="Times New Roman" w:hAnsi="Times New Roman"/>
          <w:b/>
          <w:color w:val="990000"/>
          <w:sz w:val="24"/>
          <w:szCs w:val="24"/>
          <w:shd w:val="clear" w:color="auto" w:fill="FFFFFF"/>
        </w:rPr>
      </w:pPr>
    </w:p>
    <w:p w:rsidR="000A7A16" w:rsidRPr="00843BD6" w:rsidRDefault="000A7A16" w:rsidP="00843BD6">
      <w:pPr>
        <w:jc w:val="center"/>
        <w:rPr>
          <w:rFonts w:ascii="Georgia" w:hAnsi="Georgia"/>
          <w:color w:val="990000"/>
          <w:sz w:val="24"/>
          <w:szCs w:val="24"/>
          <w:shd w:val="clear" w:color="auto" w:fill="F7F4F0"/>
        </w:rPr>
      </w:pP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Здоровье – это ценность и богатство,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Здоровьем людям надо дорожить!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Есть правильно и спортом заниматься,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И закалятся, и с зарядкою дружить.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Чтобы любая хворь не подступила,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Чтоб билось ровно сердце, как мотор,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Не нужно ни курить, ни пить, ни злиться,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Улыбкой победить любой укор.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Здоровый образ жизни – это сила!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Ведь без здоровья в жизни никуда.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Давайте вместе будем сильны и красивы</w:t>
      </w:r>
      <w:r w:rsidRPr="00843BD6">
        <w:rPr>
          <w:rFonts w:ascii="Georgia" w:hAnsi="Georgia"/>
          <w:color w:val="990000"/>
          <w:sz w:val="24"/>
          <w:szCs w:val="24"/>
        </w:rPr>
        <w:br/>
      </w:r>
      <w:r w:rsidRPr="00843BD6">
        <w:rPr>
          <w:rFonts w:ascii="Georgia" w:hAnsi="Georgia"/>
          <w:color w:val="990000"/>
          <w:sz w:val="24"/>
          <w:szCs w:val="24"/>
          <w:shd w:val="clear" w:color="auto" w:fill="F7F4F0"/>
        </w:rPr>
        <w:t>Тогда года нам будут не беда!</w:t>
      </w:r>
    </w:p>
    <w:p w:rsidR="000A7A16" w:rsidRDefault="000A7A16" w:rsidP="00843BD6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p w:rsidR="000A7A16" w:rsidRPr="000D06F4" w:rsidRDefault="000A7A16" w:rsidP="000D06F4">
      <w:pPr>
        <w:rPr>
          <w:rFonts w:ascii="Times New Roman" w:hAnsi="Times New Roman"/>
          <w:b/>
          <w:color w:val="943634"/>
          <w:sz w:val="24"/>
          <w:szCs w:val="24"/>
          <w:shd w:val="clear" w:color="auto" w:fill="FFFFFF"/>
        </w:rPr>
      </w:pPr>
    </w:p>
    <w:sectPr w:rsidR="000A7A16" w:rsidRPr="000D06F4" w:rsidSect="000D06F4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0697"/>
    <w:rsid w:val="000047FD"/>
    <w:rsid w:val="0001042E"/>
    <w:rsid w:val="00033AD7"/>
    <w:rsid w:val="000A7A16"/>
    <w:rsid w:val="000D06F4"/>
    <w:rsid w:val="000E19E1"/>
    <w:rsid w:val="0021477C"/>
    <w:rsid w:val="002A4FDE"/>
    <w:rsid w:val="00446DEA"/>
    <w:rsid w:val="005F3041"/>
    <w:rsid w:val="00603BB9"/>
    <w:rsid w:val="00843BD6"/>
    <w:rsid w:val="009A0061"/>
    <w:rsid w:val="009A7559"/>
    <w:rsid w:val="00AF0697"/>
    <w:rsid w:val="00BD7C92"/>
    <w:rsid w:val="00BE0615"/>
    <w:rsid w:val="00C46B0F"/>
    <w:rsid w:val="00C55DF1"/>
    <w:rsid w:val="00D2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C92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BE061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E061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rsid w:val="00D2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5F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9A006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9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magik.ru/article/27/1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image" Target="media/image1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worldmagik.ru/statja/46/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3</Pages>
  <Words>444</Words>
  <Characters>2531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Ученик_2</dc:creator>
  <cp:keywords/>
  <dc:description/>
  <cp:lastModifiedBy>Viktor</cp:lastModifiedBy>
  <cp:revision>7</cp:revision>
  <dcterms:created xsi:type="dcterms:W3CDTF">2018-11-14T11:31:00Z</dcterms:created>
  <dcterms:modified xsi:type="dcterms:W3CDTF">2018-11-14T16:01:00Z</dcterms:modified>
</cp:coreProperties>
</file>